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824" w:rsidRDefault="000C7824" w:rsidP="008328F4"/>
    <w:p w:rsidR="000C7824" w:rsidRDefault="000C7824" w:rsidP="008328F4"/>
    <w:p w:rsidR="000C7824" w:rsidRDefault="000C7824" w:rsidP="008328F4"/>
    <w:p w:rsidR="000C7824" w:rsidRDefault="000C7824" w:rsidP="008328F4">
      <w:r>
        <w:t xml:space="preserve">Date </w:t>
      </w:r>
    </w:p>
    <w:p w:rsidR="000C7824" w:rsidRDefault="000C7824" w:rsidP="00856ADB">
      <w:pPr>
        <w:pStyle w:val="NoSpacing"/>
      </w:pPr>
      <w:r>
        <w:t>Tenants in Possession</w:t>
      </w:r>
    </w:p>
    <w:p w:rsidR="000C7824" w:rsidRDefault="000C7824" w:rsidP="00856ADB">
      <w:pPr>
        <w:pStyle w:val="NoSpacing"/>
      </w:pPr>
      <w:smartTag w:uri="urn:schemas-microsoft-com:office:smarttags" w:element="address">
        <w:smartTag w:uri="urn:schemas-microsoft-com:office:smarttags" w:element="Street">
          <w:r>
            <w:t>123 Main Street</w:t>
          </w:r>
        </w:smartTag>
      </w:smartTag>
    </w:p>
    <w:p w:rsidR="000C7824" w:rsidRDefault="000C7824" w:rsidP="00856ADB">
      <w:pPr>
        <w:pStyle w:val="NoSpacing"/>
      </w:pPr>
      <w:r>
        <w:t>City, Fl. 3####-0000</w:t>
      </w:r>
    </w:p>
    <w:p w:rsidR="000C7824" w:rsidRDefault="000C7824" w:rsidP="008328F4"/>
    <w:p w:rsidR="000C7824" w:rsidRPr="008604CA" w:rsidRDefault="000C7824" w:rsidP="008328F4">
      <w:pPr>
        <w:rPr>
          <w:sz w:val="28"/>
          <w:szCs w:val="28"/>
          <w:u w:val="single"/>
        </w:rPr>
      </w:pPr>
      <w:r w:rsidRPr="008604CA">
        <w:rPr>
          <w:sz w:val="28"/>
          <w:szCs w:val="28"/>
          <w:u w:val="single"/>
        </w:rPr>
        <w:t>Re: Notice to Vacate</w:t>
      </w:r>
    </w:p>
    <w:p w:rsidR="000C7824" w:rsidRDefault="000C7824" w:rsidP="008328F4">
      <w:r>
        <w:t xml:space="preserve">To the tenants occupying the residence at </w:t>
      </w:r>
      <w:smartTag w:uri="urn:schemas-microsoft-com:office:smarttags" w:element="address">
        <w:smartTag w:uri="urn:schemas-microsoft-com:office:smarttags" w:element="Street">
          <w:r>
            <w:t>123 Main Street</w:t>
          </w:r>
        </w:smartTag>
      </w:smartTag>
      <w:r>
        <w:t xml:space="preserve"> located in ______________, Fl. 3####, this notice is being sent pursuant to, and in compliance with, the Protecting Tenants at Foreclosure Act, Public Law No, 111-22, Section 701-704, 123 Stat. 1632. These tenant protection provisions apply in the case of any foreclosure on a “federally related mortgage loan” or on any dwelling or residential real property.</w:t>
      </w:r>
    </w:p>
    <w:p w:rsidR="000C7824" w:rsidRDefault="000C7824" w:rsidP="008328F4">
      <w:r>
        <w:t>__________ Bank is the immediate successor in interest of the dwelling or residential real property to which you are in possession of.</w:t>
      </w:r>
    </w:p>
    <w:p w:rsidR="000C7824" w:rsidRDefault="000C7824" w:rsidP="008328F4">
      <w:r>
        <w:t xml:space="preserve">To tenants without a bona fide lease agreement* or those tenants with a lease agreement terminable at will under state law or that expires within the next 90 days, demand is hereby made that you vacate and terminate possession of the above property within 90 days from the date of this notice. If you fail, refuse, or neglect to pay the remaining payments, legal action may be taken to have you evicted from the premises. </w:t>
      </w:r>
    </w:p>
    <w:p w:rsidR="000C7824" w:rsidRDefault="000C7824" w:rsidP="008328F4">
      <w:r>
        <w:t xml:space="preserve">To tenants with a bona fide lease agreement*, by law you have the right to stay until the end of your current lease agreement, provided that your lease was entered into prior to the notice of foreclosure; with the exception that the lease may be terminated on 90 days’ notice by a purchaser who will occupy the premises as his or her primary residence. Failure to make any rental payments or comply with the lease clause/provisions may constitute grounds for eviction. </w:t>
      </w:r>
    </w:p>
    <w:p w:rsidR="000C7824" w:rsidRDefault="000C7824" w:rsidP="008328F4">
      <w:r>
        <w:t>Please forward a copy of your lease agreement and all future rental/lease payments directly to:</w:t>
      </w:r>
    </w:p>
    <w:p w:rsidR="000C7824" w:rsidRDefault="000C7824" w:rsidP="008328F4">
      <w:pPr>
        <w:pStyle w:val="NoSpacing"/>
      </w:pPr>
      <w:r>
        <w:t>JOHN DOE</w:t>
      </w:r>
    </w:p>
    <w:p w:rsidR="000C7824" w:rsidRDefault="000C7824" w:rsidP="008328F4">
      <w:pPr>
        <w:pStyle w:val="NoSpacing"/>
      </w:pPr>
      <w:r>
        <w:t>Collections Officer</w:t>
      </w:r>
    </w:p>
    <w:p w:rsidR="000C7824" w:rsidRDefault="000C7824" w:rsidP="008328F4">
      <w:pPr>
        <w:pStyle w:val="NoSpacing"/>
      </w:pPr>
      <w:r>
        <w:t>________________ Bank</w:t>
      </w:r>
    </w:p>
    <w:p w:rsidR="000C7824" w:rsidRDefault="000C7824" w:rsidP="008328F4">
      <w:pPr>
        <w:pStyle w:val="NoSpacing"/>
      </w:pPr>
      <w:r>
        <w:t>P O Drawer ##</w:t>
      </w:r>
    </w:p>
    <w:p w:rsidR="000C7824" w:rsidRDefault="000C7824" w:rsidP="008328F4">
      <w:pPr>
        <w:pStyle w:val="NoSpacing"/>
      </w:pPr>
      <w:r>
        <w:t>CITY, FL. 3####-0029</w:t>
      </w:r>
    </w:p>
    <w:p w:rsidR="000C7824" w:rsidRDefault="000C7824" w:rsidP="008328F4">
      <w:pPr>
        <w:pStyle w:val="NoSpacing"/>
      </w:pPr>
    </w:p>
    <w:p w:rsidR="000C7824" w:rsidRDefault="000C7824" w:rsidP="008328F4">
      <w:pPr>
        <w:pStyle w:val="NoSpacing"/>
      </w:pPr>
      <w:r>
        <w:t>If you have any questions or concerns, please feel free to contact me directly at 352-555-5555.</w:t>
      </w:r>
    </w:p>
    <w:p w:rsidR="000C7824" w:rsidRDefault="000C7824" w:rsidP="008328F4">
      <w:pPr>
        <w:pStyle w:val="NoSpacing"/>
      </w:pPr>
    </w:p>
    <w:p w:rsidR="000C7824" w:rsidRDefault="000C7824" w:rsidP="008328F4">
      <w:pPr>
        <w:pStyle w:val="NoSpacing"/>
      </w:pPr>
      <w:r>
        <w:t xml:space="preserve">Respectfully, </w:t>
      </w:r>
    </w:p>
    <w:p w:rsidR="000C7824" w:rsidRDefault="000C7824" w:rsidP="008328F4">
      <w:pPr>
        <w:pStyle w:val="NoSpacing"/>
      </w:pPr>
    </w:p>
    <w:p w:rsidR="000C7824" w:rsidRDefault="000C7824" w:rsidP="008328F4">
      <w:pPr>
        <w:pStyle w:val="NoSpacing"/>
      </w:pPr>
    </w:p>
    <w:p w:rsidR="000C7824" w:rsidRDefault="000C7824" w:rsidP="008328F4">
      <w:pPr>
        <w:pStyle w:val="NoSpacing"/>
      </w:pPr>
      <w:r>
        <w:t>JOHN DOE</w:t>
      </w:r>
    </w:p>
    <w:p w:rsidR="000C7824" w:rsidRDefault="000C7824" w:rsidP="008328F4">
      <w:pPr>
        <w:pStyle w:val="NoSpacing"/>
      </w:pPr>
      <w:r>
        <w:t>Collection Officer</w:t>
      </w:r>
    </w:p>
    <w:p w:rsidR="000C7824" w:rsidRDefault="000C7824" w:rsidP="008328F4">
      <w:pPr>
        <w:pStyle w:val="NoSpacing"/>
      </w:pPr>
    </w:p>
    <w:p w:rsidR="000C7824" w:rsidRDefault="000C7824" w:rsidP="008328F4">
      <w:pPr>
        <w:pStyle w:val="NoSpacing"/>
      </w:pPr>
      <w:r>
        <w:rPr>
          <w:sz w:val="20"/>
          <w:szCs w:val="20"/>
        </w:rPr>
        <w:t>*A lease agreement shall be bona fide only if (1) the mortgagor or the child, spouse, or parent of the mortgager under the contract is not the tenant; (2) the lease or tenancy was the result of an arms-length transaction; and (3) the lease or tenancy requires the receipt of rent that is not substantially less than fair market rent for the property or the unit’s rent is reduced or subsidized due to a Federal, State, or Local subsidy.</w:t>
      </w:r>
    </w:p>
    <w:sectPr w:rsidR="000C7824" w:rsidSect="00283120">
      <w:pgSz w:w="12240" w:h="15840"/>
      <w:pgMar w:top="72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28F4"/>
    <w:rsid w:val="000945FE"/>
    <w:rsid w:val="000C7824"/>
    <w:rsid w:val="000E4574"/>
    <w:rsid w:val="00193077"/>
    <w:rsid w:val="002122D8"/>
    <w:rsid w:val="00283120"/>
    <w:rsid w:val="003A29DB"/>
    <w:rsid w:val="003C7633"/>
    <w:rsid w:val="004D634C"/>
    <w:rsid w:val="00613310"/>
    <w:rsid w:val="00646B66"/>
    <w:rsid w:val="008328F4"/>
    <w:rsid w:val="00856ADB"/>
    <w:rsid w:val="008604CA"/>
    <w:rsid w:val="008F58A4"/>
    <w:rsid w:val="00AD22C8"/>
    <w:rsid w:val="00B270E9"/>
    <w:rsid w:val="00CD32F5"/>
    <w:rsid w:val="00CF78B1"/>
    <w:rsid w:val="00D000C4"/>
    <w:rsid w:val="00F64B2D"/>
    <w:rsid w:val="00F765F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8F4"/>
    <w:pPr>
      <w:spacing w:after="200"/>
      <w:jc w:val="both"/>
    </w:pPr>
    <w:rPr>
      <w:rFonts w:ascii="Tw Cen MT" w:eastAsia="Times New Roman" w:hAnsi="Tw Cen MT"/>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328F4"/>
    <w:pPr>
      <w:jc w:val="both"/>
    </w:pPr>
    <w:rPr>
      <w:rFonts w:ascii="Tw Cen MT" w:eastAsia="Times New Roman" w:hAnsi="Tw Cen MT"/>
      <w:sz w:val="24"/>
    </w:rPr>
  </w:style>
  <w:style w:type="paragraph" w:styleId="BalloonText">
    <w:name w:val="Balloon Text"/>
    <w:basedOn w:val="Normal"/>
    <w:link w:val="BalloonTextChar"/>
    <w:uiPriority w:val="99"/>
    <w:semiHidden/>
    <w:rsid w:val="0028312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31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23740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343</Words>
  <Characters>1956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 </dc:title>
  <dc:subject/>
  <dc:creator>kathey.wooten</dc:creator>
  <cp:keywords/>
  <dc:description/>
  <cp:lastModifiedBy>Joseph</cp:lastModifiedBy>
  <cp:revision>3</cp:revision>
  <cp:lastPrinted>2012-09-14T14:57:00Z</cp:lastPrinted>
  <dcterms:created xsi:type="dcterms:W3CDTF">2013-05-17T18:42:00Z</dcterms:created>
  <dcterms:modified xsi:type="dcterms:W3CDTF">2013-05-17T18:44:00Z</dcterms:modified>
</cp:coreProperties>
</file>